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7E1B6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C0BB5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4162E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4A5A2E25" w:rsidR="00A03728" w:rsidRDefault="00D9756F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July 12, 2021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117FA7F9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FA714F">
        <w:rPr>
          <w:rFonts w:ascii="Univers" w:hAnsi="Univers"/>
        </w:rPr>
        <w:t xml:space="preserve"> </w:t>
      </w:r>
      <w:r w:rsidR="00AA5120">
        <w:rPr>
          <w:rFonts w:ascii="Univers" w:hAnsi="Univers"/>
        </w:rPr>
        <w:t>1-</w:t>
      </w:r>
      <w:r w:rsidR="00EC5529">
        <w:rPr>
          <w:rFonts w:ascii="Univers" w:hAnsi="Univers"/>
        </w:rPr>
        <w:t>2</w:t>
      </w:r>
      <w:r w:rsidR="00D9756F">
        <w:rPr>
          <w:rFonts w:ascii="Univers" w:hAnsi="Univers"/>
        </w:rPr>
        <w:t>122</w:t>
      </w:r>
    </w:p>
    <w:p w14:paraId="2353CB4F" w14:textId="29492363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MISCELLANEOUS TECHNOLOGY EQUIPMENT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916CD1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 w:rsidR="00D9756F">
        <w:rPr>
          <w:rFonts w:ascii="Univers" w:hAnsi="Univers"/>
        </w:rPr>
        <w:t>Friday</w:t>
      </w:r>
      <w:r w:rsidR="00FA714F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</w:t>
      </w:r>
      <w:r w:rsidR="00EC5529">
        <w:rPr>
          <w:rFonts w:ascii="Univers" w:hAnsi="Univers"/>
        </w:rPr>
        <w:t>July 2</w:t>
      </w:r>
      <w:r w:rsidR="00D9756F">
        <w:rPr>
          <w:rFonts w:ascii="Univers" w:hAnsi="Univers"/>
        </w:rPr>
        <w:t>3</w:t>
      </w:r>
      <w:r w:rsidR="00EC5529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20</w:t>
      </w:r>
      <w:r w:rsidR="00EC5529">
        <w:rPr>
          <w:rFonts w:ascii="Univers" w:hAnsi="Univers"/>
        </w:rPr>
        <w:t>2</w:t>
      </w:r>
      <w:r w:rsidR="00D9756F">
        <w:rPr>
          <w:rFonts w:ascii="Univers" w:hAnsi="Univers"/>
        </w:rPr>
        <w:t>1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3C93CCA3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D9756F">
        <w:rPr>
          <w:rFonts w:ascii="Univers" w:hAnsi="Univers"/>
          <w:u w:val="single"/>
        </w:rPr>
        <w:t>July 14, 2021 and July 19, 2021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E106BA-2FBF-408A-9BCD-0256D479E006}"/>
    <w:embedBold r:id="rId2" w:fontKey="{63FF3F5B-A1AA-4798-8360-E1FA4D7ED2AE}"/>
    <w:embedItalic r:id="rId3" w:fontKey="{353DF925-AB98-4721-BB07-2B98290DDF6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1DF9627-EF17-4418-BBF0-B10682ECD9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94A0209-2F06-4328-87E6-23CDB1502E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937D537-C0E2-423D-88DB-FFA16DB348A5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447DDC83-7289-4F66-90DB-D2D450877292}"/>
    <w:embedBold r:id="rId8" w:fontKey="{DC4F648F-B35D-4647-AF46-C2DFDF02B556}"/>
    <w:embedItalic r:id="rId9" w:fontKey="{ADB6CF5D-2D78-4892-A233-3474A45120B6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DD4367C6-DA5B-46DB-A274-E717D298D3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493CF15-CFD2-4A0A-B26D-8BC0CB19DD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A9A16B8-56A1-4BA5-808A-FEBF69D51B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51030"/>
    <w:rsid w:val="00CB053D"/>
    <w:rsid w:val="00D9756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C4EC65-D3E2-4052-9258-BB16E8654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1102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2021-07-12T22:44:00Z</dcterms:created>
  <dcterms:modified xsi:type="dcterms:W3CDTF">2021-07-12T22:44:00Z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